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F87" w:rsidRDefault="005A3F81">
      <w:pPr>
        <w:pStyle w:val="Standard"/>
      </w:pPr>
      <w:bookmarkStart w:id="0" w:name="_GoBack"/>
      <w:bookmarkEnd w:id="0"/>
      <w:r>
        <w:rPr>
          <w:rFonts w:ascii="apple-system, BlinkMacSystemFon" w:hAnsi="apple-system, BlinkMacSystemFon"/>
          <w:b/>
          <w:bCs/>
          <w:color w:val="000000"/>
          <w:sz w:val="27"/>
        </w:rPr>
        <w:t>Полезная привычка от Метана: передали показания — сразу оплатили!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 xml:space="preserve">Привет! Я Метан. И раз уж мы познакомились, начну с простого совета, который поможет не откладывать газовые дела на </w:t>
      </w:r>
      <w:r>
        <w:rPr>
          <w:rFonts w:ascii="apple-system, BlinkMacSystemFon" w:hAnsi="apple-system, BlinkMacSystemFon"/>
          <w:color w:val="000000"/>
          <w:sz w:val="27"/>
        </w:rPr>
        <w:t xml:space="preserve">потом. 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Каждый месяц мы передаём показания счётчика. А потом думаем: «Оплачу чуть позже». И вот это «позже» иногда благополучно забывается.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Предлагаю другой вариант: передали показания — сразу оплатили газ.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Почему это удобно?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 xml:space="preserve">Не нужно держать в голове </w:t>
      </w:r>
      <w:r>
        <w:rPr>
          <w:rFonts w:ascii="apple-system, BlinkMacSystemFon" w:hAnsi="apple-system, BlinkMacSystemFon"/>
          <w:color w:val="000000"/>
          <w:sz w:val="27"/>
        </w:rPr>
        <w:t>ещё одну дату.</w:t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Меньше риска забыть про оплату и получить задолженность.</w:t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Передали показания — рассчитались за фактически потреблённый газ — и вопрос закрыт до следующего месяца.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Попробуйте сделать так несколько месяцев подряд. Пусть эти два действия станут</w:t>
      </w:r>
      <w:r>
        <w:rPr>
          <w:rFonts w:ascii="apple-system, BlinkMacSystemFon" w:hAnsi="apple-system, BlinkMacSystemFon"/>
          <w:color w:val="000000"/>
          <w:sz w:val="27"/>
        </w:rPr>
        <w:t xml:space="preserve"> одной привычкой: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Передаю показания → оплачиваю газ.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Тем более ждать квитанцию для оплаты не обязательно.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 xml:space="preserve">А я буду рядом и время от времени напоминать. Всё-таки я теперь ваш газовый помощник. </w:t>
      </w:r>
      <w:r>
        <w:rPr>
          <w:sz w:val="32"/>
        </w:rPr>
        <w:br/>
      </w:r>
      <w:r>
        <w:rPr>
          <w:sz w:val="32"/>
        </w:rPr>
        <w:br/>
      </w:r>
      <w:r>
        <w:rPr>
          <w:rFonts w:ascii="apple-system, BlinkMacSystemFon" w:hAnsi="apple-system, BlinkMacSystemFon"/>
          <w:color w:val="000000"/>
          <w:sz w:val="27"/>
        </w:rPr>
        <w:t>Ваш Метан</w:t>
      </w:r>
    </w:p>
    <w:p w:rsidR="00FD7F87" w:rsidRDefault="00FD7F87">
      <w:pPr>
        <w:pStyle w:val="Standard"/>
      </w:pPr>
    </w:p>
    <w:p w:rsidR="00FD7F87" w:rsidRDefault="005A3F81">
      <w:pPr>
        <w:pStyle w:val="Standard"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Подписывайтесь. Следите за новостями в наших акк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аунтах:</w:t>
      </w:r>
    </w:p>
    <w:p w:rsidR="00FD7F87" w:rsidRDefault="00FD7F87">
      <w:pPr>
        <w:pStyle w:val="Standard"/>
      </w:pPr>
    </w:p>
    <w:p w:rsidR="00FD7F87" w:rsidRDefault="005A3F81">
      <w:pPr>
        <w:pStyle w:val="Standard"/>
      </w:pPr>
      <w:r>
        <w:rPr>
          <w:rFonts w:ascii="Times New Roman" w:eastAsia="Times New Roman" w:hAnsi="Times New Roman" w:cs="Times New Roman"/>
        </w:rPr>
        <w:t xml:space="preserve">ВКонтакте </w:t>
      </w:r>
      <w:hyperlink r:id="rId6" w:history="1">
        <w:r>
          <w:rPr>
            <w:rStyle w:val="Internetlink"/>
            <w:rFonts w:ascii="Times New Roman" w:eastAsia="Times New Roman" w:hAnsi="Times New Roman" w:cs="Times New Roman"/>
          </w:rPr>
          <w:tab/>
        </w:r>
        <w:r>
          <w:rPr>
            <w:rFonts w:ascii="Calibri" w:eastAsia="Calibri" w:hAnsi="Calibri" w:cs="Calibri"/>
            <w:color w:val="000000"/>
            <w:sz w:val="22"/>
          </w:rPr>
          <w:t> </w:t>
        </w:r>
        <w:r>
          <w:rPr>
            <w:rStyle w:val="Internetlink"/>
            <w:rFonts w:ascii="Calibri" w:eastAsia="Calibri" w:hAnsi="Calibri" w:cs="Calibri"/>
            <w:color w:val="0563C1"/>
            <w:sz w:val="22"/>
          </w:rPr>
          <w:t xml:space="preserve">https://vk.ru/gazprom_krasnodar </w:t>
        </w:r>
      </w:hyperlink>
    </w:p>
    <w:p w:rsidR="00FD7F87" w:rsidRDefault="005A3F81">
      <w:pPr>
        <w:pStyle w:val="Standard"/>
      </w:pPr>
      <w:r>
        <w:rPr>
          <w:rFonts w:ascii="Times New Roman" w:eastAsia="Times New Roman" w:hAnsi="Times New Roman" w:cs="Times New Roman"/>
        </w:rPr>
        <w:t xml:space="preserve">Одноклассники </w:t>
      </w:r>
      <w:r>
        <w:rPr>
          <w:rFonts w:ascii="Times New Roman" w:eastAsia="Times New Roman" w:hAnsi="Times New Roman" w:cs="Times New Roman"/>
        </w:rPr>
        <w:tab/>
      </w:r>
      <w:hyperlink r:id="rId7" w:history="1">
        <w:r>
          <w:rPr>
            <w:rStyle w:val="Internetlink"/>
            <w:rFonts w:ascii="Times New Roman" w:eastAsia="Times New Roman" w:hAnsi="Times New Roman" w:cs="Times New Roman"/>
          </w:rPr>
          <w:t>https://ok.ru/group/70000000994326</w:t>
        </w:r>
      </w:hyperlink>
    </w:p>
    <w:p w:rsidR="00FD7F87" w:rsidRDefault="005A3F81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Телеграм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Style w:val="Internetlink"/>
          <w:rFonts w:ascii="Times New Roman" w:eastAsia="Times New Roman" w:hAnsi="Times New Roman" w:cs="Times New Roman"/>
        </w:rPr>
        <w:tab/>
      </w:r>
      <w:hyperlink r:id="rId8" w:history="1">
        <w:r>
          <w:rPr>
            <w:rStyle w:val="Internetlink"/>
            <w:rFonts w:ascii="Times New Roman" w:eastAsia="Times New Roman" w:hAnsi="Times New Roman" w:cs="Times New Roman"/>
          </w:rPr>
          <w:t>https://t.me/gazpromkrasnodar</w:t>
        </w:r>
      </w:hyperlink>
    </w:p>
    <w:p w:rsidR="00FD7F87" w:rsidRDefault="00FD7F87">
      <w:pPr>
        <w:pStyle w:val="Standard"/>
        <w:jc w:val="both"/>
      </w:pPr>
    </w:p>
    <w:p w:rsidR="00FD7F87" w:rsidRDefault="00FD7F87">
      <w:pPr>
        <w:pStyle w:val="Standard"/>
      </w:pPr>
    </w:p>
    <w:p w:rsidR="00FD7F87" w:rsidRDefault="005A3F81">
      <w:pPr>
        <w:pStyle w:val="Standard"/>
      </w:pPr>
      <w:bookmarkStart w:id="1" w:name="8266074770"/>
      <w:bookmarkEnd w:id="1"/>
      <w:r>
        <w:rPr>
          <w:rFonts w:ascii="Onest, Arial, 'Helvetica Neue'," w:hAnsi="Onest, Arial, 'Helvetica Neue',"/>
          <w:color w:val="FF7700"/>
          <w:sz w:val="21"/>
        </w:rPr>
        <w:t>#МетанЗнает</w:t>
      </w:r>
      <w:r>
        <w:rPr>
          <w:rFonts w:ascii="apple-system, BlinkMacSystemFon" w:hAnsi="apple-system, BlinkMacSystemFon"/>
          <w:color w:val="000000"/>
          <w:sz w:val="27"/>
        </w:rPr>
        <w:br/>
      </w:r>
      <w:bookmarkStart w:id="2" w:name="8266074771"/>
      <w:bookmarkEnd w:id="2"/>
      <w:r>
        <w:rPr>
          <w:rFonts w:ascii="Onest, Arial, 'Helvetica Neue'," w:hAnsi="Onest, Arial, 'Helvetica Neue',"/>
          <w:color w:val="FF7700"/>
          <w:sz w:val="21"/>
        </w:rPr>
        <w:t>#ПолезнаяПривычка</w:t>
      </w:r>
      <w:r>
        <w:rPr>
          <w:rFonts w:ascii="apple-system, BlinkMacSystemFon" w:hAnsi="apple-system, BlinkMacSystemFon"/>
          <w:color w:val="000000"/>
          <w:sz w:val="27"/>
        </w:rPr>
        <w:br/>
      </w:r>
      <w:bookmarkStart w:id="3" w:name="8266074772"/>
      <w:bookmarkEnd w:id="3"/>
      <w:r>
        <w:rPr>
          <w:rFonts w:ascii="Onest, Arial, 'Helvetica Neue'," w:hAnsi="Onest, Arial, 'Helvetica Neue',"/>
          <w:color w:val="FF7700"/>
          <w:sz w:val="21"/>
        </w:rPr>
        <w:t>#ПередаемПоказания</w:t>
      </w:r>
      <w:r>
        <w:rPr>
          <w:rFonts w:ascii="apple-system, BlinkMacSystemFon" w:hAnsi="apple-system, BlinkMacSystemFon"/>
          <w:color w:val="000000"/>
          <w:sz w:val="27"/>
        </w:rPr>
        <w:br/>
      </w:r>
      <w:bookmarkStart w:id="4" w:name="8266074773"/>
      <w:bookmarkEnd w:id="4"/>
      <w:r>
        <w:rPr>
          <w:rFonts w:ascii="Onest, Arial, 'Helvetica Neue'," w:hAnsi="Onest, Arial, 'Helvetica Neue',"/>
          <w:color w:val="FF7700"/>
          <w:sz w:val="21"/>
        </w:rPr>
        <w:t>#ОплачиваемГаз</w:t>
      </w:r>
    </w:p>
    <w:p w:rsidR="00FD7F87" w:rsidRDefault="005A3F81">
      <w:pPr>
        <w:pStyle w:val="Standard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6120134" cy="6120134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61201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D7F87" w:rsidRDefault="00FD7F87">
      <w:pPr>
        <w:pStyle w:val="Standard"/>
      </w:pPr>
    </w:p>
    <w:sectPr w:rsidR="00FD7F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F81" w:rsidRDefault="005A3F81">
      <w:r>
        <w:separator/>
      </w:r>
    </w:p>
  </w:endnote>
  <w:endnote w:type="continuationSeparator" w:id="0">
    <w:p w:rsidR="005A3F81" w:rsidRDefault="005A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apple-system, BlinkMacSystemFon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, Arial, 'Helvetica Neue',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F81" w:rsidRDefault="005A3F81">
      <w:r>
        <w:rPr>
          <w:color w:val="000000"/>
        </w:rPr>
        <w:separator/>
      </w:r>
    </w:p>
  </w:footnote>
  <w:footnote w:type="continuationSeparator" w:id="0">
    <w:p w:rsidR="005A3F81" w:rsidRDefault="005A3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D7F87"/>
    <w:rsid w:val="005A3F81"/>
    <w:rsid w:val="008A4FEF"/>
    <w:rsid w:val="00F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B428D-4C39-43CD-8F63-B1BB210F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VisitedInternetLink">
    <w:name w:val="Visited Internet Link"/>
    <w:basedOn w:val="DefaultParagraphFontWW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azpromkrasnod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group/700000009943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azprom_mrg_krasnoda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2026-08-19T12:13:00Z</dcterms:created>
  <dcterms:modified xsi:type="dcterms:W3CDTF">2026-08-19T12:13:00Z</dcterms:modified>
</cp:coreProperties>
</file>